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C1" w:rsidRDefault="00B8214F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8.8pt;margin-top:-52.65pt;width:561.6pt;height:126.55pt;z-index:251657728;visibility:visible;mso-wrap-edited:f">
            <v:imagedata r:id="rId6" o:title=""/>
            <w10:wrap type="topAndBottom"/>
          </v:shape>
          <o:OLEObject Type="Embed" ProgID="Word.Picture.8" ShapeID="_x0000_s1027" DrawAspect="Content" ObjectID="_1645257758" r:id="rId7"/>
        </w:pict>
      </w:r>
    </w:p>
    <w:p w:rsidR="003F6BC1" w:rsidRPr="003F6BC1" w:rsidRDefault="003F6BC1" w:rsidP="003F6BC1">
      <w:pPr>
        <w:tabs>
          <w:tab w:val="center" w:pos="5244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  <w:r w:rsidRPr="003F6BC1">
        <w:rPr>
          <w:rFonts w:ascii="Arial" w:hAnsi="Arial" w:cs="Arial"/>
          <w:b/>
          <w:bCs/>
          <w:i/>
          <w:iCs/>
          <w:spacing w:val="-2"/>
          <w:sz w:val="28"/>
          <w:szCs w:val="28"/>
        </w:rPr>
        <w:t>AAN</w:t>
      </w:r>
      <w:r w:rsidR="00BC0D03">
        <w:rPr>
          <w:rFonts w:ascii="Arial" w:hAnsi="Arial" w:cs="Arial"/>
          <w:b/>
          <w:bCs/>
          <w:i/>
          <w:iCs/>
          <w:spacing w:val="-2"/>
          <w:sz w:val="28"/>
          <w:szCs w:val="28"/>
        </w:rPr>
        <w:t>MELDING VAN EEN VRIENDSCHAPPELIJKE WEDSTRIJD</w:t>
      </w:r>
      <w:r w:rsidRPr="003F6BC1">
        <w:rPr>
          <w:rFonts w:ascii="Arial" w:hAnsi="Arial" w:cs="Arial"/>
          <w:b/>
          <w:bCs/>
          <w:i/>
          <w:iCs/>
          <w:spacing w:val="-2"/>
          <w:sz w:val="28"/>
          <w:szCs w:val="28"/>
        </w:rPr>
        <w:t>.</w:t>
      </w:r>
    </w:p>
    <w:p w:rsid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b/>
          <w:bCs/>
          <w:spacing w:val="-2"/>
        </w:rPr>
      </w:pPr>
      <w:r>
        <w:rPr>
          <w:b/>
          <w:bCs/>
          <w:spacing w:val="-2"/>
        </w:rPr>
        <w:t>____________________________________________________________________________________________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6539" w:hanging="6539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Datum :..............................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Default="00BC0D03">
      <w:pPr>
        <w:pBdr>
          <w:bottom w:val="single" w:sz="12" w:space="1" w:color="auto"/>
        </w:pBd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>Aanmelden</w:t>
      </w:r>
      <w:r w:rsidR="003F6BC1" w:rsidRPr="003F6BC1">
        <w:rPr>
          <w:rFonts w:ascii="Arial" w:hAnsi="Arial" w:cs="Arial"/>
          <w:b/>
          <w:bCs/>
          <w:spacing w:val="-2"/>
          <w:sz w:val="24"/>
          <w:szCs w:val="24"/>
        </w:rPr>
        <w:t>de club : ...........................................................</w:t>
      </w:r>
      <w:r w:rsidR="003F6BC1">
        <w:rPr>
          <w:rFonts w:ascii="Arial" w:hAnsi="Arial" w:cs="Arial"/>
          <w:b/>
          <w:bCs/>
          <w:spacing w:val="-2"/>
          <w:sz w:val="24"/>
          <w:szCs w:val="24"/>
        </w:rPr>
        <w:t>.......</w:t>
      </w:r>
      <w:r w:rsidR="003F6BC1" w:rsidRPr="003F6BC1">
        <w:rPr>
          <w:rFonts w:ascii="Arial" w:hAnsi="Arial" w:cs="Arial"/>
          <w:b/>
          <w:bCs/>
          <w:spacing w:val="-2"/>
          <w:sz w:val="24"/>
          <w:szCs w:val="24"/>
        </w:rPr>
        <w:t>..</w:t>
      </w:r>
      <w:r w:rsidR="00522A2C">
        <w:rPr>
          <w:rFonts w:ascii="Arial" w:hAnsi="Arial" w:cs="Arial"/>
          <w:b/>
          <w:bCs/>
          <w:spacing w:val="-2"/>
          <w:sz w:val="24"/>
          <w:szCs w:val="24"/>
        </w:rPr>
        <w:t>.</w:t>
      </w:r>
      <w:r w:rsidR="003F6BC1" w:rsidRPr="003F6BC1">
        <w:rPr>
          <w:rFonts w:ascii="Arial" w:hAnsi="Arial" w:cs="Arial"/>
          <w:b/>
          <w:bCs/>
          <w:spacing w:val="-2"/>
          <w:sz w:val="24"/>
          <w:szCs w:val="24"/>
        </w:rPr>
        <w:t>......... LK...................</w:t>
      </w:r>
    </w:p>
    <w:p w:rsidR="003F6BC1" w:rsidRPr="003F6BC1" w:rsidRDefault="003F6BC1">
      <w:pPr>
        <w:pBdr>
          <w:bottom w:val="single" w:sz="12" w:space="1" w:color="auto"/>
        </w:pBd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  <w:u w:val="single"/>
        </w:rPr>
        <w:t>Betreft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 xml:space="preserve"> : 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BC0D03" w:rsidRDefault="00BC0D03" w:rsidP="00BC0D03">
      <w:pPr>
        <w:pStyle w:val="Lijstalinea"/>
        <w:numPr>
          <w:ilvl w:val="0"/>
          <w:numId w:val="1"/>
        </w:num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hanging="644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>Hereninterclub</w:t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sym w:font="Wingdings" w:char="F0A1"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  <w:t>Jeugdinterclub -12</w:t>
      </w:r>
    </w:p>
    <w:p w:rsidR="00BC0D03" w:rsidRDefault="00BC0D03" w:rsidP="00BC0D03">
      <w:pPr>
        <w:pStyle w:val="Lijstalinea"/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1776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BC0D03" w:rsidRPr="00BC0D03" w:rsidRDefault="00BC0D03" w:rsidP="00BC0D03">
      <w:pPr>
        <w:pStyle w:val="Lijstalinea"/>
        <w:numPr>
          <w:ilvl w:val="0"/>
          <w:numId w:val="1"/>
        </w:num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hanging="644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BC0D03">
        <w:rPr>
          <w:rFonts w:ascii="Arial" w:hAnsi="Arial" w:cs="Arial"/>
          <w:b/>
          <w:bCs/>
          <w:spacing w:val="-2"/>
          <w:sz w:val="24"/>
          <w:szCs w:val="24"/>
        </w:rPr>
        <w:t>Damesinterclub</w:t>
      </w:r>
      <w:r w:rsidRPr="00BC0D03"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BC0D03"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BC0D03"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sym w:font="Wingdings" w:char="F0A1"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BC0D03">
        <w:rPr>
          <w:rFonts w:ascii="Arial" w:hAnsi="Arial" w:cs="Arial"/>
          <w:b/>
          <w:bCs/>
          <w:spacing w:val="-2"/>
          <w:sz w:val="24"/>
          <w:szCs w:val="24"/>
        </w:rPr>
        <w:t>Jeugdinterclub +12</w:t>
      </w:r>
    </w:p>
    <w:p w:rsidR="00BC0D03" w:rsidRPr="00BC0D03" w:rsidRDefault="00BC0D03" w:rsidP="00BC0D03">
      <w:pPr>
        <w:pStyle w:val="Lijstalinea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BC0D03" w:rsidRPr="00BC0D03" w:rsidRDefault="00BC0D03" w:rsidP="00BC0D03">
      <w:pPr>
        <w:pStyle w:val="Lijstalinea"/>
        <w:numPr>
          <w:ilvl w:val="0"/>
          <w:numId w:val="1"/>
        </w:num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hanging="644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>Vrijetijdscompetitie</w:t>
      </w:r>
    </w:p>
    <w:p w:rsidR="00BC0D03" w:rsidRDefault="00BC0D03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5693" w:hanging="5693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BC0D03" w:rsidRDefault="00BC0D03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5693" w:hanging="5693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b/>
          <w:bCs/>
          <w:noProof/>
          <w:spacing w:val="-2"/>
          <w:sz w:val="24"/>
          <w:szCs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74295</wp:posOffset>
                </wp:positionV>
                <wp:extent cx="5819775" cy="0"/>
                <wp:effectExtent l="0" t="0" r="9525" b="1905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chte verbindingslijn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9pt,5.85pt" to="460.1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" strokecolor="black [3040]" strokeweight="1.5pt"/>
            </w:pict>
          </mc:Fallback>
        </mc:AlternateContent>
      </w:r>
    </w:p>
    <w:p w:rsidR="00BC0D03" w:rsidRDefault="00BC0D03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5693" w:hanging="5693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>Gegevens over de wedstrijd :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4843" w:hanging="4843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  <w:u w:val="single"/>
        </w:rPr>
        <w:t>Thuisploeg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 xml:space="preserve"> : ............................................. </w:t>
      </w:r>
      <w:r w:rsidRPr="003F6BC1">
        <w:rPr>
          <w:rFonts w:ascii="Arial" w:hAnsi="Arial" w:cs="Arial"/>
          <w:b/>
          <w:bCs/>
          <w:spacing w:val="-2"/>
          <w:sz w:val="24"/>
          <w:szCs w:val="24"/>
          <w:u w:val="single"/>
        </w:rPr>
        <w:t>Bezoekers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 xml:space="preserve"> : ................................................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3992" w:hanging="3992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Wij wensen de wedstrijd te spelen op :</w:t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Datum : ......./......./...............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 w:rsidP="004379E1">
      <w:pPr>
        <w:tabs>
          <w:tab w:val="left" w:pos="590"/>
          <w:tab w:val="left" w:pos="1440"/>
          <w:tab w:val="left" w:pos="2291"/>
          <w:tab w:val="left" w:pos="3142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4820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Dag : .................................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Default="003F6BC1" w:rsidP="004379E1">
      <w:pPr>
        <w:tabs>
          <w:tab w:val="left" w:pos="590"/>
          <w:tab w:val="left" w:pos="1440"/>
          <w:tab w:val="left" w:pos="2291"/>
          <w:tab w:val="left" w:pos="3119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4820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Uur   : ...................u.</w:t>
      </w:r>
    </w:p>
    <w:p w:rsidR="00BC0D03" w:rsidRPr="003F6BC1" w:rsidRDefault="00BC0D03" w:rsidP="004379E1">
      <w:pPr>
        <w:tabs>
          <w:tab w:val="left" w:pos="590"/>
          <w:tab w:val="left" w:pos="1440"/>
          <w:tab w:val="left" w:pos="2291"/>
          <w:tab w:val="left" w:pos="3119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4820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BC0D03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b/>
          <w:bCs/>
          <w:noProof/>
          <w:spacing w:val="-2"/>
          <w:sz w:val="24"/>
          <w:szCs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24129</wp:posOffset>
                </wp:positionH>
                <wp:positionV relativeFrom="paragraph">
                  <wp:posOffset>90170</wp:posOffset>
                </wp:positionV>
                <wp:extent cx="5876925" cy="0"/>
                <wp:effectExtent l="0" t="0" r="9525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7.1pt" to="464.6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" strokecolor="black [3040]" strokeweight="1.5pt"/>
            </w:pict>
          </mc:Fallback>
        </mc:AlternateConten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Naam en voornaam van de verantwoordelijke van beide betrokken clubs :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6542" w:hanging="6542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  <w:u w:val="single"/>
        </w:rPr>
        <w:t>AANVRAGENDE CLUB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 xml:space="preserve"> :</w:t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3F6BC1">
        <w:rPr>
          <w:rFonts w:ascii="Arial" w:hAnsi="Arial" w:cs="Arial"/>
          <w:b/>
          <w:bCs/>
          <w:spacing w:val="-2"/>
          <w:sz w:val="24"/>
          <w:szCs w:val="24"/>
          <w:u w:val="single"/>
        </w:rPr>
        <w:t>INSTEMMENDE CLUB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 xml:space="preserve"> :</w:t>
      </w:r>
    </w:p>
    <w:p w:rsid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5693" w:hanging="5693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............................................</w:t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.............................................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5693" w:hanging="5693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Functie : ..........................................</w:t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Functie : ....................................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6540" w:hanging="6540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(handtekening)</w:t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(handtekening)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_____________________________________________________________________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TEN MINSTE 48 UREN OP VOORHAND OP TE STUREN NAAR :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1439" w:hanging="1439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- 1 ex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. 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: naar de prov</w:t>
      </w:r>
      <w:r w:rsidR="00BC0D03">
        <w:rPr>
          <w:rFonts w:ascii="Arial" w:hAnsi="Arial" w:cs="Arial"/>
          <w:b/>
          <w:bCs/>
          <w:spacing w:val="-2"/>
          <w:sz w:val="24"/>
          <w:szCs w:val="24"/>
        </w:rPr>
        <w:t xml:space="preserve">inciale 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interclubleider.</w:t>
      </w:r>
    </w:p>
    <w:sectPr w:rsidR="003F6BC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91B6E"/>
    <w:multiLevelType w:val="hybridMultilevel"/>
    <w:tmpl w:val="A5764CCA"/>
    <w:lvl w:ilvl="0" w:tplc="15047F50">
      <w:numFmt w:val="bullet"/>
      <w:lvlText w:val=""/>
      <w:lvlJc w:val="left"/>
      <w:pPr>
        <w:ind w:left="1070" w:hanging="360"/>
      </w:pPr>
      <w:rPr>
        <w:rFonts w:ascii="Wingdings" w:eastAsia="Times New Roman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C1"/>
    <w:rsid w:val="001E2A0D"/>
    <w:rsid w:val="0023243C"/>
    <w:rsid w:val="002D4228"/>
    <w:rsid w:val="003F6BC1"/>
    <w:rsid w:val="004379E1"/>
    <w:rsid w:val="00437F87"/>
    <w:rsid w:val="004C149C"/>
    <w:rsid w:val="00522A2C"/>
    <w:rsid w:val="00772440"/>
    <w:rsid w:val="00B8214F"/>
    <w:rsid w:val="00BC0D03"/>
    <w:rsid w:val="00C50922"/>
    <w:rsid w:val="00E20091"/>
    <w:rsid w:val="00F03F68"/>
    <w:rsid w:val="00FA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0D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0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16D38AA2.dotm</Template>
  <TotalTime>0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Budenaers Armand</dc:creator>
  <cp:lastModifiedBy>Frank Smet</cp:lastModifiedBy>
  <cp:revision>2</cp:revision>
  <cp:lastPrinted>1999-07-18T16:21:00Z</cp:lastPrinted>
  <dcterms:created xsi:type="dcterms:W3CDTF">2020-03-09T10:16:00Z</dcterms:created>
  <dcterms:modified xsi:type="dcterms:W3CDTF">2020-03-09T10:16:00Z</dcterms:modified>
</cp:coreProperties>
</file>